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75FBE" w14:textId="77777777" w:rsidR="00F9402B" w:rsidRPr="0007610C" w:rsidRDefault="00F9402B">
      <w:pPr>
        <w:rPr>
          <w:rFonts w:ascii="Arial" w:hAnsi="Arial" w:cs="Arial"/>
        </w:rPr>
      </w:pPr>
    </w:p>
    <w:p w14:paraId="4C60BFFC" w14:textId="77777777" w:rsidR="00F76B6A" w:rsidRPr="0007610C" w:rsidRDefault="00F76B6A" w:rsidP="00F76B6A">
      <w:pPr>
        <w:rPr>
          <w:rFonts w:ascii="Arial" w:hAnsi="Arial" w:cs="Arial"/>
        </w:rPr>
      </w:pPr>
    </w:p>
    <w:p w14:paraId="6A0F255C" w14:textId="77777777" w:rsidR="00B43AB4" w:rsidRDefault="00B43AB4" w:rsidP="00B43AB4">
      <w:pPr>
        <w:spacing w:after="120" w:line="238" w:lineRule="auto"/>
        <w:jc w:val="center"/>
      </w:pPr>
      <w:r>
        <w:rPr>
          <w:sz w:val="44"/>
        </w:rPr>
        <w:t>Ohlášení užívání veřejného prostranství</w:t>
      </w:r>
    </w:p>
    <w:p w14:paraId="62193800" w14:textId="77777777" w:rsidR="00B43AB4" w:rsidRDefault="00B43AB4" w:rsidP="00B43AB4">
      <w:pPr>
        <w:spacing w:line="237" w:lineRule="auto"/>
        <w:jc w:val="center"/>
      </w:pPr>
      <w:r>
        <w:t>na území MČ Brno-Řečkovice a Mokrá Hora</w:t>
      </w:r>
    </w:p>
    <w:p w14:paraId="54E969C7" w14:textId="77777777" w:rsidR="00B43AB4" w:rsidRDefault="00B43AB4" w:rsidP="00B43AB4">
      <w:pPr>
        <w:spacing w:line="237" w:lineRule="auto"/>
        <w:jc w:val="center"/>
        <w:rPr>
          <w:b/>
        </w:rPr>
      </w:pPr>
      <w:r>
        <w:rPr>
          <w:b/>
          <w:i/>
          <w:spacing w:val="-2"/>
        </w:rPr>
        <w:t>Ohlašuji užívání veřejného prostranství v souladu s ustanoveními zákona č. 565/1990 Sb., o místních poplatcích, v platném znění, a vyhláškou statutárního města Brna č. 24/2025, o místních poplatcích, v platném znění.</w:t>
      </w:r>
    </w:p>
    <w:p w14:paraId="198BD927" w14:textId="77777777" w:rsidR="00B43AB4" w:rsidRDefault="00B43AB4" w:rsidP="00B43AB4">
      <w:pPr>
        <w:spacing w:line="237" w:lineRule="auto"/>
        <w:jc w:val="both"/>
        <w:rPr>
          <w:b/>
        </w:rPr>
      </w:pPr>
      <w:r>
        <w:rPr>
          <w:b/>
        </w:rPr>
        <w:t>údaje žadatele:</w:t>
      </w:r>
    </w:p>
    <w:p w14:paraId="67CE1CDE" w14:textId="77777777" w:rsidR="00B43AB4" w:rsidRDefault="00B43AB4" w:rsidP="00B43AB4">
      <w:pPr>
        <w:spacing w:line="237" w:lineRule="auto"/>
        <w:jc w:val="both"/>
      </w:pPr>
      <w:r>
        <w:t>jméno a příjmení/název firmy ....................................................................................................................</w:t>
      </w:r>
    </w:p>
    <w:p w14:paraId="6718BDF0" w14:textId="77777777" w:rsidR="00B43AB4" w:rsidRDefault="00B43AB4" w:rsidP="00B43AB4">
      <w:pPr>
        <w:spacing w:line="237" w:lineRule="auto"/>
        <w:jc w:val="both"/>
      </w:pPr>
      <w:r>
        <w:t>osoba oprávněná k jednání za právnickou osobu ......................................................................................</w:t>
      </w:r>
    </w:p>
    <w:p w14:paraId="74BC6517" w14:textId="77777777" w:rsidR="00B43AB4" w:rsidRDefault="00B43AB4" w:rsidP="00B43AB4">
      <w:pPr>
        <w:spacing w:line="237" w:lineRule="auto"/>
        <w:jc w:val="both"/>
      </w:pPr>
      <w:r>
        <w:t xml:space="preserve">rodné číslo/IČ ........................................... </w:t>
      </w:r>
    </w:p>
    <w:p w14:paraId="7914073F" w14:textId="77777777" w:rsidR="00B43AB4" w:rsidRDefault="00B43AB4" w:rsidP="00B43AB4">
      <w:pPr>
        <w:spacing w:line="237" w:lineRule="auto"/>
        <w:jc w:val="both"/>
      </w:pPr>
      <w:r>
        <w:t>ulice a číslo: ....................................................... obec: .............................................. PSČ: .....................</w:t>
      </w:r>
    </w:p>
    <w:p w14:paraId="596ED546" w14:textId="77777777" w:rsidR="00B43AB4" w:rsidRDefault="00B43AB4" w:rsidP="00B43AB4">
      <w:pPr>
        <w:spacing w:line="237" w:lineRule="auto"/>
        <w:jc w:val="both"/>
      </w:pPr>
      <w:r>
        <w:t>telefonní číslo</w:t>
      </w:r>
      <w:r w:rsidRPr="00D71CBE">
        <w:rPr>
          <w:vertAlign w:val="superscript"/>
        </w:rPr>
        <w:t>*</w:t>
      </w:r>
      <w:proofErr w:type="gramStart"/>
      <w:r w:rsidRPr="00D71CBE">
        <w:rPr>
          <w:vertAlign w:val="superscript"/>
        </w:rPr>
        <w:t>)</w:t>
      </w:r>
      <w:r>
        <w:t>:....................................................</w:t>
      </w:r>
      <w:proofErr w:type="gramEnd"/>
    </w:p>
    <w:p w14:paraId="0BF8CA2E" w14:textId="77777777" w:rsidR="00B43AB4" w:rsidRDefault="00B43AB4" w:rsidP="00B43AB4">
      <w:pPr>
        <w:spacing w:line="237" w:lineRule="auto"/>
        <w:jc w:val="both"/>
      </w:pPr>
      <w:r w:rsidRPr="00D71CBE">
        <w:rPr>
          <w:i/>
          <w:iCs/>
        </w:rPr>
        <w:t xml:space="preserve">*) nepovinný údaj za účelem </w:t>
      </w:r>
      <w:r>
        <w:rPr>
          <w:i/>
          <w:iCs/>
        </w:rPr>
        <w:t xml:space="preserve">urychlení </w:t>
      </w:r>
      <w:r w:rsidRPr="00D71CBE">
        <w:rPr>
          <w:i/>
          <w:iCs/>
        </w:rPr>
        <w:t>operativní komunikace mezi ÚMČ a žadatelem</w:t>
      </w:r>
    </w:p>
    <w:p w14:paraId="246007EC" w14:textId="77777777" w:rsidR="00B43AB4" w:rsidRDefault="00B43AB4" w:rsidP="00B43AB4">
      <w:pPr>
        <w:spacing w:line="237" w:lineRule="auto"/>
        <w:jc w:val="both"/>
        <w:rPr>
          <w:b/>
        </w:rPr>
      </w:pPr>
      <w:r>
        <w:rPr>
          <w:b/>
        </w:rPr>
        <w:t>vymezení místa, způsobu užívání, rozsahu a označení zabraného prostranství:</w:t>
      </w:r>
    </w:p>
    <w:p w14:paraId="4BCF9338" w14:textId="77777777" w:rsidR="00B43AB4" w:rsidRDefault="00B43AB4" w:rsidP="00B43AB4">
      <w:pPr>
        <w:spacing w:line="237" w:lineRule="auto"/>
        <w:jc w:val="both"/>
      </w:pPr>
      <w:r>
        <w:t>ulice (příp. parcelní čísla): …....................................................................................................................</w:t>
      </w:r>
    </w:p>
    <w:p w14:paraId="0D0D7BE7" w14:textId="5E32A252" w:rsidR="00B43AB4" w:rsidRDefault="00B43AB4" w:rsidP="00B43AB4">
      <w:pPr>
        <w:spacing w:line="237" w:lineRule="auto"/>
        <w:jc w:val="both"/>
      </w:pPr>
      <w:r>
        <w:t>zp</w:t>
      </w:r>
      <w:r>
        <w:t>ů</w:t>
      </w:r>
      <w:r>
        <w:t>sob užívání (např. zařízení staveniště): ...............................................................................................</w:t>
      </w:r>
    </w:p>
    <w:p w14:paraId="7AA8697F" w14:textId="77777777" w:rsidR="00B43AB4" w:rsidRDefault="00B43AB4" w:rsidP="00B43AB4">
      <w:pPr>
        <w:spacing w:line="237" w:lineRule="auto"/>
        <w:jc w:val="both"/>
        <w:rPr>
          <w:vertAlign w:val="superscript"/>
        </w:rPr>
      </w:pPr>
      <w:r>
        <w:t>místo (např. chodník, parkoviště atd.</w:t>
      </w:r>
      <w:proofErr w:type="gramStart"/>
      <w:r>
        <w:t>) :</w:t>
      </w:r>
      <w:proofErr w:type="gramEnd"/>
      <w:r>
        <w:t xml:space="preserve">....................................................... rozsah: ............................ </w:t>
      </w:r>
      <w:proofErr w:type="spellStart"/>
      <w:r>
        <w:t>m</w:t>
      </w:r>
      <w:r>
        <w:rPr>
          <w:vertAlign w:val="superscript"/>
        </w:rPr>
        <w:t>2</w:t>
      </w:r>
      <w:proofErr w:type="spellEnd"/>
    </w:p>
    <w:p w14:paraId="756DCF05" w14:textId="77777777" w:rsidR="00B43AB4" w:rsidRDefault="00B43AB4" w:rsidP="00B43AB4">
      <w:pPr>
        <w:spacing w:line="237" w:lineRule="auto"/>
        <w:jc w:val="both"/>
        <w:rPr>
          <w:b/>
        </w:rPr>
      </w:pPr>
      <w:r>
        <w:rPr>
          <w:b/>
        </w:rPr>
        <w:t>doba záboru veřejného prostranství:</w:t>
      </w:r>
    </w:p>
    <w:p w14:paraId="2C387F5D" w14:textId="77777777" w:rsidR="00B43AB4" w:rsidRDefault="00B43AB4" w:rsidP="00B43AB4">
      <w:pPr>
        <w:spacing w:line="237" w:lineRule="auto"/>
        <w:jc w:val="both"/>
      </w:pPr>
      <w:r>
        <w:t>od: .................................................. do: .................................................. tj. celkem ......................... dní</w:t>
      </w:r>
    </w:p>
    <w:p w14:paraId="056CA64A" w14:textId="77777777" w:rsidR="00B43AB4" w:rsidRDefault="00B43AB4" w:rsidP="00B43AB4">
      <w:pPr>
        <w:spacing w:line="237" w:lineRule="auto"/>
        <w:jc w:val="both"/>
        <w:rPr>
          <w:b/>
        </w:rPr>
      </w:pPr>
      <w:r>
        <w:rPr>
          <w:b/>
        </w:rPr>
        <w:t>způsob úhrady</w:t>
      </w:r>
      <w:r>
        <w:t xml:space="preserve"> (zaškrtněte):</w:t>
      </w:r>
    </w:p>
    <w:tbl>
      <w:tblPr>
        <w:tblW w:w="0" w:type="auto"/>
        <w:tblInd w:w="184" w:type="dxa"/>
        <w:tblLayout w:type="fixed"/>
        <w:tblCellMar>
          <w:left w:w="112" w:type="dxa"/>
          <w:right w:w="112" w:type="dxa"/>
        </w:tblCellMar>
        <w:tblLook w:val="0000" w:firstRow="0" w:lastRow="0" w:firstColumn="0" w:lastColumn="0" w:noHBand="0" w:noVBand="0"/>
      </w:tblPr>
      <w:tblGrid>
        <w:gridCol w:w="2464"/>
        <w:gridCol w:w="384"/>
        <w:gridCol w:w="1792"/>
        <w:gridCol w:w="416"/>
        <w:gridCol w:w="2688"/>
        <w:gridCol w:w="384"/>
      </w:tblGrid>
      <w:tr w:rsidR="00B43AB4" w14:paraId="09AFC9A4" w14:textId="77777777" w:rsidTr="00C27C46">
        <w:tblPrEx>
          <w:tblCellMar>
            <w:top w:w="0" w:type="dxa"/>
            <w:bottom w:w="0" w:type="dxa"/>
          </w:tblCellMar>
        </w:tblPrEx>
        <w:tc>
          <w:tcPr>
            <w:tcW w:w="24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000000" w:fill="auto"/>
          </w:tcPr>
          <w:p w14:paraId="4BBFE84E" w14:textId="77777777" w:rsidR="00B43AB4" w:rsidRDefault="00B43AB4" w:rsidP="00C27C46">
            <w:pPr>
              <w:pStyle w:val="Styltabulky"/>
              <w:jc w:val="center"/>
              <w:rPr>
                <w:sz w:val="24"/>
              </w:rPr>
            </w:pPr>
            <w:r>
              <w:rPr>
                <w:sz w:val="24"/>
              </w:rPr>
              <w:t>osobně na pokladně: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C3FC30B" w14:textId="77777777" w:rsidR="00B43AB4" w:rsidRDefault="00B43AB4" w:rsidP="00C27C46">
            <w:pPr>
              <w:pStyle w:val="Styltabulky"/>
              <w:jc w:val="center"/>
              <w:rPr>
                <w:sz w:val="24"/>
              </w:rPr>
            </w:pPr>
          </w:p>
        </w:tc>
        <w:tc>
          <w:tcPr>
            <w:tcW w:w="17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000000" w:fill="auto"/>
          </w:tcPr>
          <w:p w14:paraId="552A3424" w14:textId="77777777" w:rsidR="00B43AB4" w:rsidRDefault="00B43AB4" w:rsidP="00C27C46">
            <w:pPr>
              <w:pStyle w:val="Styltabulky"/>
              <w:jc w:val="center"/>
              <w:rPr>
                <w:sz w:val="24"/>
              </w:rPr>
            </w:pPr>
            <w:r>
              <w:rPr>
                <w:sz w:val="24"/>
              </w:rPr>
              <w:t>složenkou: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F1F3D4B" w14:textId="77777777" w:rsidR="00B43AB4" w:rsidRDefault="00B43AB4" w:rsidP="00C27C46">
            <w:pPr>
              <w:pStyle w:val="Styltabulky"/>
              <w:jc w:val="center"/>
              <w:rPr>
                <w:sz w:val="24"/>
              </w:rPr>
            </w:pPr>
          </w:p>
        </w:tc>
        <w:tc>
          <w:tcPr>
            <w:tcW w:w="26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000000" w:fill="auto"/>
          </w:tcPr>
          <w:p w14:paraId="7C7F3584" w14:textId="77777777" w:rsidR="00B43AB4" w:rsidRDefault="00B43AB4" w:rsidP="00C27C46">
            <w:pPr>
              <w:pStyle w:val="Styltabulky"/>
              <w:jc w:val="center"/>
              <w:rPr>
                <w:sz w:val="24"/>
              </w:rPr>
            </w:pPr>
            <w:r>
              <w:rPr>
                <w:sz w:val="24"/>
              </w:rPr>
              <w:t>bankovním převodem: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7350FE6" w14:textId="77777777" w:rsidR="00B43AB4" w:rsidRDefault="00B43AB4" w:rsidP="00C27C46">
            <w:pPr>
              <w:pStyle w:val="Styltabulky"/>
              <w:jc w:val="center"/>
              <w:rPr>
                <w:sz w:val="24"/>
              </w:rPr>
            </w:pPr>
          </w:p>
        </w:tc>
      </w:tr>
    </w:tbl>
    <w:p w14:paraId="37D75F50" w14:textId="77777777" w:rsidR="00B43AB4" w:rsidRDefault="00B43AB4" w:rsidP="00B43AB4">
      <w:pPr>
        <w:spacing w:line="240" w:lineRule="auto"/>
        <w:jc w:val="both"/>
      </w:pPr>
    </w:p>
    <w:p w14:paraId="5C704585" w14:textId="77777777" w:rsidR="00B43AB4" w:rsidRPr="00D71CBE" w:rsidRDefault="00B43AB4" w:rsidP="00B43AB4">
      <w:pPr>
        <w:spacing w:line="240" w:lineRule="auto"/>
        <w:jc w:val="both"/>
        <w:rPr>
          <w:i/>
          <w:iCs/>
        </w:rPr>
      </w:pPr>
      <w:r>
        <w:rPr>
          <w:i/>
          <w:iCs/>
        </w:rPr>
        <w:t xml:space="preserve">Uvedené osobní údaje nebudou dále automaticky zpracovávány ani profilovány. </w:t>
      </w:r>
      <w:r w:rsidRPr="00D71CBE">
        <w:rPr>
          <w:i/>
          <w:iCs/>
        </w:rPr>
        <w:t xml:space="preserve">Bližší informace o Vašich právech a zpracování osobních údajů ÚMČ je uvedeno na internetových stránkách </w:t>
      </w:r>
      <w:hyperlink r:id="rId7" w:history="1">
        <w:r w:rsidRPr="00D71CBE">
          <w:rPr>
            <w:rStyle w:val="Hypertextovodkaz"/>
            <w:i/>
            <w:iCs/>
          </w:rPr>
          <w:t>www.reckovice.cz</w:t>
        </w:r>
      </w:hyperlink>
      <w:r>
        <w:rPr>
          <w:i/>
          <w:iCs/>
        </w:rPr>
        <w:t xml:space="preserve">. </w:t>
      </w:r>
    </w:p>
    <w:p w14:paraId="5A27E7C4" w14:textId="77777777" w:rsidR="00B43AB4" w:rsidRDefault="00B43AB4" w:rsidP="00B43AB4">
      <w:pPr>
        <w:spacing w:line="240" w:lineRule="auto"/>
        <w:jc w:val="both"/>
      </w:pPr>
    </w:p>
    <w:p w14:paraId="47F32BFC" w14:textId="77777777" w:rsidR="00B43AB4" w:rsidRDefault="00B43AB4" w:rsidP="00B43AB4">
      <w:pPr>
        <w:spacing w:line="240" w:lineRule="auto"/>
        <w:jc w:val="both"/>
      </w:pPr>
      <w:r>
        <w:t>podpis poplatníka (razítko): ............................................................</w:t>
      </w:r>
    </w:p>
    <w:p w14:paraId="56EB3DF5" w14:textId="77777777" w:rsidR="00B43AB4" w:rsidRDefault="00B43AB4" w:rsidP="00B43AB4">
      <w:pPr>
        <w:spacing w:line="240" w:lineRule="auto"/>
        <w:jc w:val="both"/>
      </w:pPr>
    </w:p>
    <w:p w14:paraId="19B4D0EC" w14:textId="77777777" w:rsidR="00B43AB4" w:rsidRDefault="00B43AB4" w:rsidP="00B43AB4">
      <w:pPr>
        <w:spacing w:line="240" w:lineRule="auto"/>
        <w:jc w:val="both"/>
      </w:pPr>
    </w:p>
    <w:p w14:paraId="48BFBD4F" w14:textId="77777777" w:rsidR="00B43AB4" w:rsidRDefault="00B43AB4" w:rsidP="00B43AB4">
      <w:pPr>
        <w:spacing w:line="240" w:lineRule="auto"/>
        <w:jc w:val="both"/>
      </w:pPr>
      <w:r>
        <w:t>V..................................................... dne: .........................................</w:t>
      </w:r>
    </w:p>
    <w:p w14:paraId="7ECE55CA" w14:textId="77777777" w:rsidR="00B43AB4" w:rsidRDefault="00B43AB4" w:rsidP="00B43AB4">
      <w:pPr>
        <w:spacing w:line="237" w:lineRule="auto"/>
        <w:jc w:val="both"/>
      </w:pPr>
    </w:p>
    <w:p w14:paraId="017A2B74" w14:textId="77777777" w:rsidR="00F80D61" w:rsidRPr="00F80D61" w:rsidRDefault="00F80D61" w:rsidP="005A0ABB">
      <w:pPr>
        <w:rPr>
          <w:rFonts w:ascii="Arial" w:hAnsi="Arial" w:cs="Arial"/>
          <w:sz w:val="20"/>
          <w:szCs w:val="20"/>
        </w:rPr>
      </w:pPr>
    </w:p>
    <w:p w14:paraId="46E1A75B" w14:textId="77777777" w:rsidR="00F80D61" w:rsidRPr="00F80D61" w:rsidRDefault="00F80D61" w:rsidP="005A0ABB">
      <w:pPr>
        <w:rPr>
          <w:rFonts w:ascii="Arial" w:hAnsi="Arial" w:cs="Arial"/>
          <w:sz w:val="20"/>
          <w:szCs w:val="20"/>
        </w:rPr>
      </w:pPr>
    </w:p>
    <w:p w14:paraId="59DE19F6" w14:textId="77777777" w:rsidR="00F76B6A" w:rsidRPr="00F80D61" w:rsidRDefault="00F76B6A" w:rsidP="00335261">
      <w:pPr>
        <w:pStyle w:val="mmbodstavec"/>
      </w:pPr>
    </w:p>
    <w:p w14:paraId="3896D7BF" w14:textId="77777777" w:rsidR="00F76B6A" w:rsidRPr="00F80D61" w:rsidRDefault="00F76B6A" w:rsidP="00335261">
      <w:pPr>
        <w:pStyle w:val="mmbodstavec"/>
      </w:pPr>
    </w:p>
    <w:p w14:paraId="0DDF8B03" w14:textId="77777777" w:rsidR="00F76B6A" w:rsidRPr="00F80D61" w:rsidRDefault="00F76B6A" w:rsidP="00335261">
      <w:pPr>
        <w:pStyle w:val="mmbodstavec"/>
      </w:pPr>
    </w:p>
    <w:p w14:paraId="53E4B6A6" w14:textId="77777777" w:rsidR="00F76B6A" w:rsidRPr="00F80D61" w:rsidRDefault="00F76B6A" w:rsidP="00335261">
      <w:pPr>
        <w:pStyle w:val="mmbodstavec"/>
      </w:pPr>
    </w:p>
    <w:p w14:paraId="083FDFDD" w14:textId="77777777" w:rsidR="00F76B6A" w:rsidRPr="00F80D61" w:rsidRDefault="00F76B6A" w:rsidP="00335261">
      <w:pPr>
        <w:pStyle w:val="mmbodstavec"/>
      </w:pPr>
    </w:p>
    <w:p w14:paraId="157BE7CC" w14:textId="77777777" w:rsidR="00F76B6A" w:rsidRPr="00F80D61" w:rsidRDefault="00F76B6A" w:rsidP="00335261">
      <w:pPr>
        <w:pStyle w:val="mmbodstavec"/>
      </w:pPr>
    </w:p>
    <w:p w14:paraId="4D782DAA" w14:textId="77777777" w:rsidR="00F76B6A" w:rsidRPr="00F80D61" w:rsidRDefault="00F76B6A" w:rsidP="00335261">
      <w:pPr>
        <w:pStyle w:val="mmbodstavec"/>
      </w:pPr>
    </w:p>
    <w:p w14:paraId="167CA136" w14:textId="77777777" w:rsidR="00F76B6A" w:rsidRPr="00F80D61" w:rsidRDefault="00F76B6A" w:rsidP="00335261">
      <w:pPr>
        <w:pStyle w:val="mmbodstavec"/>
      </w:pPr>
    </w:p>
    <w:p w14:paraId="46414EE9" w14:textId="77777777" w:rsidR="00F76B6A" w:rsidRPr="00F80D61" w:rsidRDefault="00F76B6A" w:rsidP="00335261">
      <w:pPr>
        <w:pStyle w:val="mmbodstavec"/>
      </w:pPr>
    </w:p>
    <w:p w14:paraId="527D269F" w14:textId="77777777" w:rsidR="00F76B6A" w:rsidRPr="00F80D61" w:rsidRDefault="00F76B6A" w:rsidP="00335261">
      <w:pPr>
        <w:pStyle w:val="mmbodstavec"/>
      </w:pPr>
    </w:p>
    <w:p w14:paraId="263F83C5" w14:textId="77777777" w:rsidR="00F76B6A" w:rsidRPr="00F80D61" w:rsidRDefault="00F76B6A" w:rsidP="00335261">
      <w:pPr>
        <w:pStyle w:val="mmbodstavec"/>
      </w:pPr>
    </w:p>
    <w:p w14:paraId="6DAEE685" w14:textId="77777777" w:rsidR="00F76B6A" w:rsidRPr="00F80D61" w:rsidRDefault="00F76B6A" w:rsidP="00335261">
      <w:pPr>
        <w:pStyle w:val="mmbodstavec"/>
      </w:pPr>
    </w:p>
    <w:p w14:paraId="69CE60DE" w14:textId="77777777" w:rsidR="00F76B6A" w:rsidRPr="00F80D61" w:rsidRDefault="00F76B6A" w:rsidP="00335261">
      <w:pPr>
        <w:pStyle w:val="mmbodstavec"/>
      </w:pPr>
    </w:p>
    <w:p w14:paraId="2D671BDC" w14:textId="77777777" w:rsidR="00F76B6A" w:rsidRPr="00F80D61" w:rsidRDefault="00F76B6A" w:rsidP="00335261">
      <w:pPr>
        <w:pStyle w:val="mmbodstavec"/>
      </w:pPr>
    </w:p>
    <w:p w14:paraId="67A4A062" w14:textId="77777777" w:rsidR="00F76B6A" w:rsidRPr="00F80D61" w:rsidRDefault="00F76B6A" w:rsidP="00335261">
      <w:pPr>
        <w:pStyle w:val="mmbodstavec"/>
      </w:pPr>
    </w:p>
    <w:p w14:paraId="31A9CB29" w14:textId="77777777" w:rsidR="00F76B6A" w:rsidRPr="00F80D61" w:rsidRDefault="00F76B6A" w:rsidP="00335261">
      <w:pPr>
        <w:pStyle w:val="mmbodstavec"/>
      </w:pPr>
    </w:p>
    <w:p w14:paraId="59E3AB86" w14:textId="77777777" w:rsidR="00F76B6A" w:rsidRPr="00F80D61" w:rsidRDefault="00F76B6A" w:rsidP="00335261">
      <w:pPr>
        <w:pStyle w:val="mmbodstavec"/>
      </w:pPr>
    </w:p>
    <w:p w14:paraId="0E382666" w14:textId="77777777" w:rsidR="00F76B6A" w:rsidRPr="00F80D61" w:rsidRDefault="00F76B6A" w:rsidP="00335261">
      <w:pPr>
        <w:pStyle w:val="mmbodstavec"/>
      </w:pPr>
    </w:p>
    <w:p w14:paraId="1B25CE0E" w14:textId="77777777" w:rsidR="00F76B6A" w:rsidRPr="00F80D61" w:rsidRDefault="00F76B6A" w:rsidP="00335261">
      <w:pPr>
        <w:pStyle w:val="mmbodstavec"/>
      </w:pPr>
    </w:p>
    <w:p w14:paraId="145EAF01" w14:textId="77777777" w:rsidR="00F76B6A" w:rsidRPr="00F80D61" w:rsidRDefault="00F76B6A" w:rsidP="00335261">
      <w:pPr>
        <w:pStyle w:val="mmbodstavec"/>
      </w:pPr>
    </w:p>
    <w:p w14:paraId="0F6C6A85" w14:textId="77777777" w:rsidR="00F76B6A" w:rsidRPr="00F80D61" w:rsidRDefault="00F76B6A" w:rsidP="00335261">
      <w:pPr>
        <w:pStyle w:val="mmbodstavec"/>
      </w:pPr>
    </w:p>
    <w:p w14:paraId="4D3F29C9" w14:textId="77777777" w:rsidR="00F76B6A" w:rsidRPr="00F80D61" w:rsidRDefault="00F76B6A" w:rsidP="00335261">
      <w:pPr>
        <w:pStyle w:val="mmbodstavec"/>
      </w:pPr>
    </w:p>
    <w:p w14:paraId="0B32EA13" w14:textId="77777777" w:rsidR="00F76B6A" w:rsidRPr="00F80D61" w:rsidRDefault="00F76B6A" w:rsidP="00335261">
      <w:pPr>
        <w:pStyle w:val="mmbodstavec"/>
      </w:pPr>
    </w:p>
    <w:p w14:paraId="3B4A9D84" w14:textId="77777777" w:rsidR="00F76B6A" w:rsidRPr="00F80D61" w:rsidRDefault="00F76B6A" w:rsidP="00335261">
      <w:pPr>
        <w:pStyle w:val="mmbodstavec"/>
      </w:pPr>
    </w:p>
    <w:p w14:paraId="388996C9" w14:textId="77777777" w:rsidR="00F76B6A" w:rsidRPr="00F80D61" w:rsidRDefault="00F76B6A" w:rsidP="00335261">
      <w:pPr>
        <w:pStyle w:val="mmbodstavec"/>
      </w:pPr>
    </w:p>
    <w:p w14:paraId="116A81F3" w14:textId="77777777" w:rsidR="00F76B6A" w:rsidRPr="00F80D61" w:rsidRDefault="00F76B6A" w:rsidP="00335261">
      <w:pPr>
        <w:pStyle w:val="mmbodstavec"/>
      </w:pPr>
    </w:p>
    <w:p w14:paraId="3E081474" w14:textId="77777777" w:rsidR="00F76B6A" w:rsidRPr="00F80D61" w:rsidRDefault="00F76B6A" w:rsidP="00335261">
      <w:pPr>
        <w:pStyle w:val="mmbodstavec"/>
      </w:pPr>
    </w:p>
    <w:p w14:paraId="5705836D" w14:textId="77777777" w:rsidR="00F76B6A" w:rsidRPr="00F80D61" w:rsidRDefault="00F76B6A" w:rsidP="00335261">
      <w:pPr>
        <w:pStyle w:val="mmbodstavec"/>
      </w:pPr>
    </w:p>
    <w:p w14:paraId="098FCBE9" w14:textId="77777777" w:rsidR="00F76B6A" w:rsidRPr="00F80D61" w:rsidRDefault="00F76B6A" w:rsidP="00335261">
      <w:pPr>
        <w:pStyle w:val="mmbodstavec"/>
      </w:pPr>
    </w:p>
    <w:p w14:paraId="6C8E5EEB" w14:textId="77777777" w:rsidR="00F76B6A" w:rsidRPr="00F80D61" w:rsidRDefault="00F76B6A" w:rsidP="00335261">
      <w:pPr>
        <w:pStyle w:val="mmbodstavec"/>
      </w:pPr>
    </w:p>
    <w:p w14:paraId="2CDC3CD5" w14:textId="77777777" w:rsidR="00F76B6A" w:rsidRPr="00F80D61" w:rsidRDefault="00F76B6A" w:rsidP="00335261">
      <w:pPr>
        <w:pStyle w:val="mmbodstavec"/>
      </w:pPr>
    </w:p>
    <w:p w14:paraId="18167ABE" w14:textId="77777777" w:rsidR="00F76B6A" w:rsidRPr="00F80D61" w:rsidRDefault="00F76B6A" w:rsidP="00335261">
      <w:pPr>
        <w:pStyle w:val="mmbodstavec"/>
      </w:pPr>
    </w:p>
    <w:p w14:paraId="316F89D1" w14:textId="77777777" w:rsidR="00F76B6A" w:rsidRPr="00F80D61" w:rsidRDefault="00F76B6A" w:rsidP="00335261">
      <w:pPr>
        <w:pStyle w:val="mmbodstavec"/>
      </w:pPr>
    </w:p>
    <w:p w14:paraId="1F06D2A5" w14:textId="77777777" w:rsidR="00F76B6A" w:rsidRPr="00F80D61" w:rsidRDefault="00F76B6A" w:rsidP="00335261">
      <w:pPr>
        <w:pStyle w:val="mmbodstavec"/>
      </w:pPr>
    </w:p>
    <w:p w14:paraId="63CBD4DD" w14:textId="77777777" w:rsidR="00F76B6A" w:rsidRPr="00F80D61" w:rsidRDefault="00F76B6A" w:rsidP="00335261">
      <w:pPr>
        <w:pStyle w:val="mmbodstavec"/>
      </w:pPr>
    </w:p>
    <w:p w14:paraId="1DB202B8" w14:textId="77777777" w:rsidR="00F76B6A" w:rsidRPr="00F80D61" w:rsidRDefault="00F76B6A" w:rsidP="00335261">
      <w:pPr>
        <w:pStyle w:val="mmbodstavec"/>
      </w:pPr>
    </w:p>
    <w:p w14:paraId="511F1DEA" w14:textId="77777777" w:rsidR="00F76B6A" w:rsidRPr="00F80D61" w:rsidRDefault="00F76B6A" w:rsidP="00335261">
      <w:pPr>
        <w:pStyle w:val="mmbodstavec"/>
      </w:pPr>
    </w:p>
    <w:p w14:paraId="31CB8861" w14:textId="77777777" w:rsidR="00F76B6A" w:rsidRPr="00F80D61" w:rsidRDefault="00F76B6A" w:rsidP="00335261">
      <w:pPr>
        <w:pStyle w:val="mmbodstavec"/>
      </w:pPr>
    </w:p>
    <w:p w14:paraId="683BBA11" w14:textId="77777777" w:rsidR="00F76B6A" w:rsidRPr="00F80D61" w:rsidRDefault="00F76B6A" w:rsidP="00335261">
      <w:pPr>
        <w:pStyle w:val="mmbodstavec"/>
      </w:pPr>
    </w:p>
    <w:p w14:paraId="565E0D4B" w14:textId="77777777" w:rsidR="00F76B6A" w:rsidRPr="00F80D61" w:rsidRDefault="00F76B6A" w:rsidP="00335261">
      <w:pPr>
        <w:pStyle w:val="mmbodstavec"/>
      </w:pPr>
    </w:p>
    <w:p w14:paraId="7130DE65" w14:textId="77777777" w:rsidR="00F76B6A" w:rsidRPr="00F80D61" w:rsidRDefault="00F76B6A" w:rsidP="00335261">
      <w:pPr>
        <w:pStyle w:val="mmbodstavec"/>
      </w:pPr>
    </w:p>
    <w:p w14:paraId="7AD0B4F6" w14:textId="77777777" w:rsidR="00F76B6A" w:rsidRPr="00F80D61" w:rsidRDefault="00F76B6A" w:rsidP="00335261">
      <w:pPr>
        <w:pStyle w:val="mmbodstavec"/>
      </w:pPr>
    </w:p>
    <w:p w14:paraId="33BB2D57" w14:textId="77777777" w:rsidR="00F76B6A" w:rsidRPr="00F80D61" w:rsidRDefault="00F76B6A" w:rsidP="00335261">
      <w:pPr>
        <w:pStyle w:val="mmbodstavec"/>
      </w:pPr>
    </w:p>
    <w:p w14:paraId="2EC732B5" w14:textId="77777777" w:rsidR="00F76B6A" w:rsidRPr="00F80D61" w:rsidRDefault="00F76B6A" w:rsidP="00335261">
      <w:pPr>
        <w:pStyle w:val="mmbodstavec"/>
      </w:pPr>
    </w:p>
    <w:p w14:paraId="2AF103E6" w14:textId="77777777" w:rsidR="00F76B6A" w:rsidRPr="00F80D61" w:rsidRDefault="00F76B6A" w:rsidP="00335261">
      <w:pPr>
        <w:pStyle w:val="mmbodstavec"/>
      </w:pPr>
    </w:p>
    <w:p w14:paraId="7B2F6698" w14:textId="77777777" w:rsidR="00F76B6A" w:rsidRPr="00F80D61" w:rsidRDefault="00F76B6A" w:rsidP="00335261">
      <w:pPr>
        <w:pStyle w:val="mmbodstavec"/>
      </w:pPr>
    </w:p>
    <w:p w14:paraId="647FBF77" w14:textId="77777777" w:rsidR="00F76B6A" w:rsidRPr="00F80D61" w:rsidRDefault="00F76B6A" w:rsidP="00335261">
      <w:pPr>
        <w:pStyle w:val="mmbodstavec"/>
      </w:pPr>
    </w:p>
    <w:p w14:paraId="13E127F4" w14:textId="77777777" w:rsidR="00F76B6A" w:rsidRPr="00F80D61" w:rsidRDefault="00F76B6A" w:rsidP="00335261">
      <w:pPr>
        <w:pStyle w:val="mmbodstavec"/>
      </w:pPr>
    </w:p>
    <w:p w14:paraId="3FC66873" w14:textId="77777777" w:rsidR="00F76B6A" w:rsidRPr="00F80D61" w:rsidRDefault="00F76B6A" w:rsidP="00335261">
      <w:pPr>
        <w:pStyle w:val="mmbodstavec"/>
      </w:pPr>
    </w:p>
    <w:p w14:paraId="39A1CF15" w14:textId="77777777" w:rsidR="00F76B6A" w:rsidRPr="00F80D61" w:rsidRDefault="00F76B6A" w:rsidP="00335261">
      <w:pPr>
        <w:pStyle w:val="mmbodstavec"/>
      </w:pPr>
    </w:p>
    <w:sectPr w:rsidR="00F76B6A" w:rsidRPr="00F80D61" w:rsidSect="00FF64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3" w:bottom="1134" w:left="1134" w:header="709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1DE0E" w14:textId="77777777" w:rsidR="00A21933" w:rsidRPr="00CE3F65" w:rsidRDefault="00A21933" w:rsidP="00CE3F65">
      <w:r>
        <w:separator/>
      </w:r>
    </w:p>
  </w:endnote>
  <w:endnote w:type="continuationSeparator" w:id="0">
    <w:p w14:paraId="24653902" w14:textId="77777777" w:rsidR="00A21933" w:rsidRPr="00CE3F65" w:rsidRDefault="00A21933" w:rsidP="00CE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BAF4" w14:textId="77777777" w:rsidR="00BD54B8" w:rsidRDefault="00BD54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295488899"/>
      <w:docPartObj>
        <w:docPartGallery w:val="Page Numbers (Bottom of Page)"/>
        <w:docPartUnique/>
      </w:docPartObj>
    </w:sdtPr>
    <w:sdtContent>
      <w:p w14:paraId="15CAB792" w14:textId="77777777" w:rsidR="00F76B6A" w:rsidRPr="003058C7" w:rsidRDefault="00F76B6A" w:rsidP="003058C7">
        <w:pPr>
          <w:pStyle w:val="Zpat"/>
          <w:jc w:val="center"/>
          <w:rPr>
            <w:rFonts w:ascii="Arial" w:hAnsi="Arial" w:cs="Arial"/>
            <w:sz w:val="16"/>
            <w:szCs w:val="16"/>
          </w:rPr>
        </w:pPr>
        <w:r w:rsidRPr="003058C7">
          <w:rPr>
            <w:rFonts w:ascii="Arial" w:hAnsi="Arial" w:cs="Arial"/>
            <w:sz w:val="16"/>
            <w:szCs w:val="16"/>
          </w:rPr>
          <w:fldChar w:fldCharType="begin"/>
        </w:r>
        <w:r w:rsidRPr="003058C7">
          <w:rPr>
            <w:rFonts w:ascii="Arial" w:hAnsi="Arial" w:cs="Arial"/>
            <w:sz w:val="16"/>
            <w:szCs w:val="16"/>
          </w:rPr>
          <w:instrText>PAGE   \* MERGEFORMAT</w:instrText>
        </w:r>
        <w:r w:rsidRPr="003058C7">
          <w:rPr>
            <w:rFonts w:ascii="Arial" w:hAnsi="Arial" w:cs="Arial"/>
            <w:sz w:val="16"/>
            <w:szCs w:val="16"/>
          </w:rPr>
          <w:fldChar w:fldCharType="separate"/>
        </w:r>
        <w:r w:rsidRPr="003058C7">
          <w:rPr>
            <w:rFonts w:ascii="Arial" w:hAnsi="Arial" w:cs="Arial"/>
            <w:sz w:val="16"/>
            <w:szCs w:val="16"/>
          </w:rPr>
          <w:t>2</w:t>
        </w:r>
        <w:r w:rsidRPr="003058C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1CF114C3" w14:textId="77777777" w:rsidR="00F76B6A" w:rsidRDefault="00F76B6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0204496"/>
      <w:docPartObj>
        <w:docPartGallery w:val="Page Numbers (Bottom of Page)"/>
        <w:docPartUnique/>
      </w:docPartObj>
    </w:sdtPr>
    <w:sdtContent>
      <w:p w14:paraId="20DAF94C" w14:textId="77777777" w:rsidR="00F76B6A" w:rsidRPr="00CE3F65" w:rsidRDefault="00F76B6A" w:rsidP="003058C7">
        <w:pPr>
          <w:pStyle w:val="Zpat"/>
          <w:jc w:val="center"/>
        </w:pPr>
        <w:r w:rsidRPr="003058C7">
          <w:rPr>
            <w:rFonts w:ascii="Arial" w:hAnsi="Arial" w:cs="Arial"/>
            <w:sz w:val="16"/>
            <w:szCs w:val="16"/>
          </w:rPr>
          <w:fldChar w:fldCharType="begin"/>
        </w:r>
        <w:r w:rsidRPr="003058C7">
          <w:rPr>
            <w:rFonts w:ascii="Arial" w:hAnsi="Arial" w:cs="Arial"/>
            <w:sz w:val="16"/>
            <w:szCs w:val="16"/>
          </w:rPr>
          <w:instrText>PAGE   \* MERGEFORMAT</w:instrText>
        </w:r>
        <w:r w:rsidRPr="003058C7">
          <w:rPr>
            <w:rFonts w:ascii="Arial" w:hAnsi="Arial" w:cs="Arial"/>
            <w:sz w:val="16"/>
            <w:szCs w:val="16"/>
          </w:rPr>
          <w:fldChar w:fldCharType="separate"/>
        </w:r>
        <w:r w:rsidRPr="003058C7">
          <w:rPr>
            <w:rFonts w:ascii="Arial" w:hAnsi="Arial" w:cs="Arial"/>
            <w:sz w:val="16"/>
            <w:szCs w:val="16"/>
          </w:rPr>
          <w:t>2</w:t>
        </w:r>
        <w:r w:rsidRPr="003058C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0B9A8DAA" w14:textId="77777777" w:rsidR="00F76B6A" w:rsidRDefault="00F76B6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FCF3A" w14:textId="77777777" w:rsidR="00A21933" w:rsidRPr="00CE3F65" w:rsidRDefault="00A21933" w:rsidP="00CE3F65">
      <w:r>
        <w:separator/>
      </w:r>
    </w:p>
  </w:footnote>
  <w:footnote w:type="continuationSeparator" w:id="0">
    <w:p w14:paraId="020C4786" w14:textId="77777777" w:rsidR="00A21933" w:rsidRPr="00CE3F65" w:rsidRDefault="00A21933" w:rsidP="00CE3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13283" w14:textId="77777777" w:rsidR="00BD54B8" w:rsidRDefault="00BD54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EAE95" w14:textId="77777777" w:rsidR="006805DC" w:rsidRDefault="00E74E7F">
    <w:pPr>
      <w:pStyle w:val="Zhlav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107BC4B" wp14:editId="07CD5379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8760" cy="10691987"/>
          <wp:effectExtent l="0" t="0" r="4445" b="0"/>
          <wp:wrapNone/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Obrázek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8760" cy="1069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B23DC" w14:textId="77777777" w:rsidR="00F76B6A" w:rsidRDefault="005A0ABB" w:rsidP="005A0ABB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57A74A68" wp14:editId="47DE59B6">
              <wp:simplePos x="0" y="0"/>
              <wp:positionH relativeFrom="column">
                <wp:posOffset>680085</wp:posOffset>
              </wp:positionH>
              <wp:positionV relativeFrom="paragraph">
                <wp:posOffset>568960</wp:posOffset>
              </wp:positionV>
              <wp:extent cx="3409200" cy="370800"/>
              <wp:effectExtent l="0" t="0" r="0" b="0"/>
              <wp:wrapNone/>
              <wp:docPr id="16" name="Textové pol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09200" cy="370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9B961CF" w14:textId="00DA962F" w:rsidR="00E4683D" w:rsidRDefault="00BD54B8" w:rsidP="00E4683D">
                          <w:pPr>
                            <w:pStyle w:val="mmbzahlavi"/>
                          </w:pPr>
                          <w:r>
                            <w:t>Ekonomický odbor</w:t>
                          </w:r>
                        </w:p>
                        <w:p w14:paraId="0D8A7B11" w14:textId="05BCDEBB" w:rsidR="005A0ABB" w:rsidRPr="005A0ABB" w:rsidRDefault="005A0ABB" w:rsidP="00C261C2">
                          <w:pPr>
                            <w:pStyle w:val="mmbzahlavi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0000" rIns="91440" bIns="90000" numCol="1" spcCol="0" rtlCol="0" fromWordArt="0" anchor="t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A74A68" id="_x0000_t202" coordsize="21600,21600" o:spt="202" path="m,l,21600r21600,l21600,xe">
              <v:stroke joinstyle="miter"/>
              <v:path gradientshapeok="t" o:connecttype="rect"/>
            </v:shapetype>
            <v:shape id="Textové pole 16" o:spid="_x0000_s1026" type="#_x0000_t202" style="position:absolute;margin-left:53.55pt;margin-top:44.8pt;width:268.45pt;height: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" filled="f" stroked="f" strokeweight=".5pt">
              <v:textbox inset=",2.5mm,,2.5mm">
                <w:txbxContent>
                  <w:p w14:paraId="39B961CF" w14:textId="00DA962F" w:rsidR="00E4683D" w:rsidRDefault="00BD54B8" w:rsidP="00E4683D">
                    <w:pPr>
                      <w:pStyle w:val="mmbzahlavi"/>
                    </w:pPr>
                    <w:r>
                      <w:t>Ekonomický odbor</w:t>
                    </w:r>
                  </w:p>
                  <w:p w14:paraId="0D8A7B11" w14:textId="05BCDEBB" w:rsidR="005A0ABB" w:rsidRPr="005A0ABB" w:rsidRDefault="005A0ABB" w:rsidP="00C261C2">
                    <w:pPr>
                      <w:pStyle w:val="mmbzahlavi"/>
                    </w:pPr>
                  </w:p>
                </w:txbxContent>
              </v:textbox>
              <w10:anchorlock/>
            </v:shape>
          </w:pict>
        </mc:Fallback>
      </mc:AlternateContent>
    </w:r>
    <w:r w:rsidR="007E23DA">
      <w:rPr>
        <w:noProof/>
      </w:rPr>
      <w:drawing>
        <wp:anchor distT="0" distB="0" distL="114300" distR="114300" simplePos="0" relativeHeight="251663360" behindDoc="1" locked="1" layoutInCell="1" allowOverlap="1" wp14:anchorId="38248478" wp14:editId="7F4994F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2690" cy="10683875"/>
          <wp:effectExtent l="0" t="0" r="0" b="317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B0"/>
    <w:rsid w:val="000115D2"/>
    <w:rsid w:val="00012BB3"/>
    <w:rsid w:val="00044A53"/>
    <w:rsid w:val="0007610C"/>
    <w:rsid w:val="0009693A"/>
    <w:rsid w:val="00133932"/>
    <w:rsid w:val="00143EFD"/>
    <w:rsid w:val="0017055D"/>
    <w:rsid w:val="001976B7"/>
    <w:rsid w:val="001A2727"/>
    <w:rsid w:val="001B7293"/>
    <w:rsid w:val="001D5416"/>
    <w:rsid w:val="001F4599"/>
    <w:rsid w:val="002202F4"/>
    <w:rsid w:val="002351B0"/>
    <w:rsid w:val="0024272E"/>
    <w:rsid w:val="002B68D6"/>
    <w:rsid w:val="003058C7"/>
    <w:rsid w:val="00315DBF"/>
    <w:rsid w:val="00335261"/>
    <w:rsid w:val="0038774E"/>
    <w:rsid w:val="003D5182"/>
    <w:rsid w:val="003E72CD"/>
    <w:rsid w:val="00411120"/>
    <w:rsid w:val="00457918"/>
    <w:rsid w:val="004B2384"/>
    <w:rsid w:val="004F5F24"/>
    <w:rsid w:val="005669FD"/>
    <w:rsid w:val="00573E0E"/>
    <w:rsid w:val="005A0ABB"/>
    <w:rsid w:val="00634946"/>
    <w:rsid w:val="00645D9E"/>
    <w:rsid w:val="006805DC"/>
    <w:rsid w:val="006D4D0C"/>
    <w:rsid w:val="0074650C"/>
    <w:rsid w:val="00773979"/>
    <w:rsid w:val="007A1ABD"/>
    <w:rsid w:val="007E23DA"/>
    <w:rsid w:val="008168AE"/>
    <w:rsid w:val="008309A9"/>
    <w:rsid w:val="008C6CFC"/>
    <w:rsid w:val="008E15A9"/>
    <w:rsid w:val="0097491D"/>
    <w:rsid w:val="00A0618B"/>
    <w:rsid w:val="00A21933"/>
    <w:rsid w:val="00B2211D"/>
    <w:rsid w:val="00B327F6"/>
    <w:rsid w:val="00B43AB4"/>
    <w:rsid w:val="00B57B3C"/>
    <w:rsid w:val="00BA1AA6"/>
    <w:rsid w:val="00BA703F"/>
    <w:rsid w:val="00BD54B8"/>
    <w:rsid w:val="00BF75B0"/>
    <w:rsid w:val="00C07502"/>
    <w:rsid w:val="00C261C2"/>
    <w:rsid w:val="00C45C9A"/>
    <w:rsid w:val="00CC4CB3"/>
    <w:rsid w:val="00CE3F65"/>
    <w:rsid w:val="00D23435"/>
    <w:rsid w:val="00D266B2"/>
    <w:rsid w:val="00D378AF"/>
    <w:rsid w:val="00D64194"/>
    <w:rsid w:val="00E36400"/>
    <w:rsid w:val="00E4683D"/>
    <w:rsid w:val="00E74E7F"/>
    <w:rsid w:val="00E800DA"/>
    <w:rsid w:val="00E81A0B"/>
    <w:rsid w:val="00E90F7A"/>
    <w:rsid w:val="00EB2CE0"/>
    <w:rsid w:val="00EE3933"/>
    <w:rsid w:val="00EE537E"/>
    <w:rsid w:val="00EF4AC2"/>
    <w:rsid w:val="00F030D5"/>
    <w:rsid w:val="00F45260"/>
    <w:rsid w:val="00F76B6A"/>
    <w:rsid w:val="00F80D61"/>
    <w:rsid w:val="00F9402B"/>
    <w:rsid w:val="00FC4424"/>
    <w:rsid w:val="00FF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F5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0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05DC"/>
  </w:style>
  <w:style w:type="paragraph" w:styleId="Zpat">
    <w:name w:val="footer"/>
    <w:basedOn w:val="Normln"/>
    <w:link w:val="ZpatChar"/>
    <w:uiPriority w:val="99"/>
    <w:unhideWhenUsed/>
    <w:rsid w:val="00680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05DC"/>
  </w:style>
  <w:style w:type="paragraph" w:styleId="Bezmezer">
    <w:name w:val="No Spacing"/>
    <w:link w:val="BezmezerChar"/>
    <w:uiPriority w:val="1"/>
    <w:qFormat/>
    <w:rsid w:val="00012BB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058C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8C7"/>
    <w:rPr>
      <w:color w:val="605E5C"/>
      <w:shd w:val="clear" w:color="auto" w:fill="E1DFDD"/>
    </w:rPr>
  </w:style>
  <w:style w:type="paragraph" w:customStyle="1" w:styleId="Normlntun">
    <w:name w:val="Normální tučně"/>
    <w:basedOn w:val="Normln"/>
    <w:next w:val="Normln"/>
    <w:link w:val="NormlntunChar"/>
    <w:qFormat/>
    <w:rsid w:val="003058C7"/>
    <w:pPr>
      <w:spacing w:after="0" w:line="300" w:lineRule="auto"/>
      <w:jc w:val="both"/>
    </w:pPr>
    <w:rPr>
      <w:rFonts w:ascii="Arial" w:hAnsi="Arial"/>
      <w:b/>
      <w:color w:val="000000" w:themeColor="text1"/>
      <w:sz w:val="20"/>
    </w:rPr>
  </w:style>
  <w:style w:type="table" w:styleId="Mkatabulky">
    <w:name w:val="Table Grid"/>
    <w:basedOn w:val="Normlntabulka"/>
    <w:uiPriority w:val="39"/>
    <w:locked/>
    <w:rsid w:val="00F80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mbnadpis">
    <w:name w:val="mmb_nadpis"/>
    <w:basedOn w:val="Normlntun"/>
    <w:link w:val="mmbnadpisChar"/>
    <w:qFormat/>
    <w:rsid w:val="00C261C2"/>
    <w:rPr>
      <w:rFonts w:cs="Arial"/>
      <w:color w:val="auto"/>
    </w:rPr>
  </w:style>
  <w:style w:type="paragraph" w:customStyle="1" w:styleId="mmbodstavec">
    <w:name w:val="mmb_odstavec"/>
    <w:basedOn w:val="Normln"/>
    <w:link w:val="mmbodstavecChar"/>
    <w:qFormat/>
    <w:rsid w:val="00C261C2"/>
    <w:pPr>
      <w:spacing w:after="0" w:line="300" w:lineRule="auto"/>
      <w:jc w:val="both"/>
    </w:pPr>
    <w:rPr>
      <w:rFonts w:ascii="Arial" w:hAnsi="Arial" w:cs="Arial"/>
      <w:sz w:val="20"/>
      <w:szCs w:val="20"/>
    </w:rPr>
  </w:style>
  <w:style w:type="character" w:customStyle="1" w:styleId="NormlntunChar">
    <w:name w:val="Normální tučně Char"/>
    <w:basedOn w:val="Standardnpsmoodstavce"/>
    <w:link w:val="Normlntun"/>
    <w:rsid w:val="00C261C2"/>
    <w:rPr>
      <w:rFonts w:ascii="Arial" w:hAnsi="Arial"/>
      <w:b/>
      <w:color w:val="000000" w:themeColor="text1"/>
      <w:sz w:val="20"/>
    </w:rPr>
  </w:style>
  <w:style w:type="character" w:customStyle="1" w:styleId="mmbnadpisChar">
    <w:name w:val="mmb_nadpis Char"/>
    <w:basedOn w:val="NormlntunChar"/>
    <w:link w:val="mmbnadpis"/>
    <w:rsid w:val="00C261C2"/>
    <w:rPr>
      <w:rFonts w:ascii="Arial" w:hAnsi="Arial" w:cs="Arial"/>
      <w:b/>
      <w:color w:val="000000" w:themeColor="text1"/>
      <w:sz w:val="20"/>
    </w:rPr>
  </w:style>
  <w:style w:type="paragraph" w:customStyle="1" w:styleId="mmbzahlavi">
    <w:name w:val="mmb_zahlavi"/>
    <w:basedOn w:val="Normln"/>
    <w:link w:val="mmbzahlaviChar"/>
    <w:qFormat/>
    <w:rsid w:val="00C261C2"/>
    <w:rPr>
      <w:rFonts w:ascii="Arial" w:hAnsi="Arial" w:cs="Arial"/>
    </w:rPr>
  </w:style>
  <w:style w:type="character" w:customStyle="1" w:styleId="mmbodstavecChar">
    <w:name w:val="mmb_odstavec Char"/>
    <w:basedOn w:val="Standardnpsmoodstavce"/>
    <w:link w:val="mmbodstavec"/>
    <w:rsid w:val="00C261C2"/>
    <w:rPr>
      <w:rFonts w:ascii="Arial" w:hAnsi="Arial" w:cs="Arial"/>
      <w:sz w:val="20"/>
      <w:szCs w:val="20"/>
    </w:rPr>
  </w:style>
  <w:style w:type="character" w:customStyle="1" w:styleId="mmbzahlaviChar">
    <w:name w:val="mmb_zahlavi Char"/>
    <w:basedOn w:val="Standardnpsmoodstavce"/>
    <w:link w:val="mmbzahlavi"/>
    <w:rsid w:val="00C261C2"/>
    <w:rPr>
      <w:rFonts w:ascii="Arial" w:hAnsi="Arial" w:cs="Arial"/>
    </w:rPr>
  </w:style>
  <w:style w:type="paragraph" w:customStyle="1" w:styleId="mmbadresa">
    <w:name w:val="mmb_adresa"/>
    <w:basedOn w:val="Bezmezer"/>
    <w:link w:val="mmbadresaChar"/>
    <w:qFormat/>
    <w:rsid w:val="0009693A"/>
    <w:rPr>
      <w:rFonts w:ascii="Arial" w:hAnsi="Arial" w:cs="Arial"/>
      <w:sz w:val="20"/>
      <w:szCs w:val="20"/>
    </w:rPr>
  </w:style>
  <w:style w:type="paragraph" w:customStyle="1" w:styleId="mmbodvolnadpis">
    <w:name w:val="mmb_odvol_nadpis"/>
    <w:basedOn w:val="mmbodstavec"/>
    <w:link w:val="mmbodvolnadpisChar"/>
    <w:qFormat/>
    <w:rsid w:val="0009693A"/>
    <w:rPr>
      <w:b/>
      <w:bCs/>
      <w:sz w:val="16"/>
      <w:szCs w:val="16"/>
    </w:rPr>
  </w:style>
  <w:style w:type="character" w:customStyle="1" w:styleId="BezmezerChar">
    <w:name w:val="Bez mezer Char"/>
    <w:basedOn w:val="Standardnpsmoodstavce"/>
    <w:link w:val="Bezmezer"/>
    <w:uiPriority w:val="1"/>
    <w:rsid w:val="0009693A"/>
  </w:style>
  <w:style w:type="character" w:customStyle="1" w:styleId="mmbadresaChar">
    <w:name w:val="mmb_adresa Char"/>
    <w:basedOn w:val="BezmezerChar"/>
    <w:link w:val="mmbadresa"/>
    <w:rsid w:val="0009693A"/>
    <w:rPr>
      <w:rFonts w:ascii="Arial" w:hAnsi="Arial" w:cs="Arial"/>
      <w:sz w:val="20"/>
      <w:szCs w:val="20"/>
    </w:rPr>
  </w:style>
  <w:style w:type="paragraph" w:customStyle="1" w:styleId="mmbodvoltext">
    <w:name w:val="mmb_odvol_text"/>
    <w:basedOn w:val="mmbodvolnadpis"/>
    <w:link w:val="mmbodvoltextChar"/>
    <w:qFormat/>
    <w:rsid w:val="0009693A"/>
    <w:rPr>
      <w:b w:val="0"/>
      <w:bCs w:val="0"/>
      <w:sz w:val="18"/>
      <w:szCs w:val="18"/>
    </w:rPr>
  </w:style>
  <w:style w:type="character" w:customStyle="1" w:styleId="mmbodvolnadpisChar">
    <w:name w:val="mmb_odvol_nadpis Char"/>
    <w:basedOn w:val="mmbodstavecChar"/>
    <w:link w:val="mmbodvolnadpis"/>
    <w:rsid w:val="0009693A"/>
    <w:rPr>
      <w:rFonts w:ascii="Arial" w:hAnsi="Arial" w:cs="Arial"/>
      <w:b/>
      <w:bCs/>
      <w:sz w:val="16"/>
      <w:szCs w:val="16"/>
    </w:rPr>
  </w:style>
  <w:style w:type="character" w:customStyle="1" w:styleId="mmbodvoltextChar">
    <w:name w:val="mmb_odvol_text Char"/>
    <w:basedOn w:val="mmbodvolnadpisChar"/>
    <w:link w:val="mmbodvoltext"/>
    <w:rsid w:val="0009693A"/>
    <w:rPr>
      <w:rFonts w:ascii="Arial" w:hAnsi="Arial" w:cs="Arial"/>
      <w:b w:val="0"/>
      <w:bCs w:val="0"/>
      <w:sz w:val="18"/>
      <w:szCs w:val="18"/>
    </w:rPr>
  </w:style>
  <w:style w:type="paragraph" w:customStyle="1" w:styleId="Styltabulky">
    <w:name w:val="Styl tabulky"/>
    <w:basedOn w:val="Normln"/>
    <w:rsid w:val="00B43AB4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eckovice.c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D7F77-0712-4282-9450-058D21D61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Ohlaseni uzivani VP.dotx</Template>
  <TotalTime>2</TotalTime>
  <Pages>2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misch</dc:creator>
  <cp:keywords/>
  <dc:description/>
  <cp:lastModifiedBy>Pavel Hvižď</cp:lastModifiedBy>
  <cp:revision>2</cp:revision>
  <cp:lastPrinted>2021-10-06T14:07:00Z</cp:lastPrinted>
  <dcterms:created xsi:type="dcterms:W3CDTF">2026-06-16T12:35:00Z</dcterms:created>
  <dcterms:modified xsi:type="dcterms:W3CDTF">2026-06-16T12:35:00Z</dcterms:modified>
</cp:coreProperties>
</file>